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8A6C" w14:textId="77777777" w:rsidR="00B37BF2" w:rsidRPr="007B0A37" w:rsidRDefault="00B37BF2" w:rsidP="00B37BF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</w:t>
      </w:r>
      <w:r w:rsidRPr="007B0A37">
        <w:rPr>
          <w:rFonts w:ascii="Arial" w:hAnsi="Arial"/>
          <w:sz w:val="22"/>
          <w:szCs w:val="22"/>
        </w:rPr>
        <w:t xml:space="preserve">his </w:t>
      </w:r>
      <w:r w:rsidR="006A4FBC">
        <w:rPr>
          <w:rFonts w:ascii="Arial" w:hAnsi="Arial"/>
          <w:sz w:val="22"/>
          <w:szCs w:val="22"/>
        </w:rPr>
        <w:t>kindergarten</w:t>
      </w:r>
      <w:r w:rsidRPr="007B0A37">
        <w:rPr>
          <w:rFonts w:ascii="Arial" w:hAnsi="Arial"/>
          <w:sz w:val="22"/>
          <w:szCs w:val="22"/>
        </w:rPr>
        <w:t xml:space="preserve"> service is an approved kindergarten program provider under the Queensland Kindergarten Funding Scheme (QKFS).</w:t>
      </w:r>
    </w:p>
    <w:p w14:paraId="5A8B1C29" w14:textId="77777777" w:rsidR="00B37BF2" w:rsidRDefault="00B37BF2" w:rsidP="00B37BF2">
      <w:pPr>
        <w:rPr>
          <w:rFonts w:ascii="Arial" w:hAnsi="Arial"/>
          <w:sz w:val="22"/>
          <w:szCs w:val="22"/>
        </w:rPr>
      </w:pPr>
    </w:p>
    <w:p w14:paraId="25C44350" w14:textId="77777777"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Kindergarten Program – details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544"/>
        <w:gridCol w:w="1843"/>
      </w:tblGrid>
      <w:tr w:rsidR="00B37BF2" w14:paraId="28E2929F" w14:textId="77777777" w:rsidTr="00F46F72">
        <w:trPr>
          <w:trHeight w:val="284"/>
        </w:trPr>
        <w:tc>
          <w:tcPr>
            <w:tcW w:w="10490" w:type="dxa"/>
            <w:gridSpan w:val="3"/>
            <w:shd w:val="clear" w:color="auto" w:fill="auto"/>
          </w:tcPr>
          <w:p w14:paraId="7557158C" w14:textId="77777777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Service type:</w:t>
            </w:r>
            <w:bookmarkStart w:id="0" w:name="Text1"/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bookmarkEnd w:id="0"/>
            <w:r w:rsidR="00062BEE">
              <w:rPr>
                <w:rFonts w:ascii="Arial" w:hAnsi="Arial"/>
                <w:sz w:val="20"/>
              </w:rPr>
              <w:t>Kindergarten</w:t>
            </w:r>
          </w:p>
        </w:tc>
      </w:tr>
      <w:tr w:rsidR="00B37BF2" w14:paraId="3643A716" w14:textId="77777777" w:rsidTr="00F46F72">
        <w:trPr>
          <w:trHeight w:val="284"/>
        </w:trPr>
        <w:tc>
          <w:tcPr>
            <w:tcW w:w="10490" w:type="dxa"/>
            <w:gridSpan w:val="3"/>
            <w:shd w:val="clear" w:color="auto" w:fill="auto"/>
          </w:tcPr>
          <w:p w14:paraId="171FB3DB" w14:textId="32E754F1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Service name: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sz w:val="20"/>
              </w:rPr>
              <w:t>Lowood &amp; District Community Kindergarten Association Inc</w:t>
            </w:r>
          </w:p>
        </w:tc>
      </w:tr>
      <w:tr w:rsidR="00B37BF2" w14:paraId="5140F554" w14:textId="77777777" w:rsidTr="00F46F72">
        <w:trPr>
          <w:trHeight w:val="284"/>
        </w:trPr>
        <w:tc>
          <w:tcPr>
            <w:tcW w:w="5103" w:type="dxa"/>
            <w:shd w:val="clear" w:color="auto" w:fill="auto"/>
          </w:tcPr>
          <w:p w14:paraId="5C6DB841" w14:textId="3C485D7F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Address: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b/>
                <w:sz w:val="18"/>
                <w:szCs w:val="18"/>
              </w:rPr>
              <w:t>31 Daniel Street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78427777" w14:textId="5FC2B4C3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Suburb: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sz w:val="20"/>
              </w:rPr>
              <w:t>Lowood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8EE18FA" w14:textId="15A345FA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Postcode: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sz w:val="20"/>
              </w:rPr>
              <w:t>4311</w:t>
            </w:r>
          </w:p>
        </w:tc>
      </w:tr>
      <w:tr w:rsidR="00B37BF2" w14:paraId="77989A96" w14:textId="77777777" w:rsidTr="00F46F72">
        <w:trPr>
          <w:trHeight w:val="284"/>
        </w:trPr>
        <w:tc>
          <w:tcPr>
            <w:tcW w:w="5103" w:type="dxa"/>
            <w:shd w:val="clear" w:color="auto" w:fill="auto"/>
          </w:tcPr>
          <w:p w14:paraId="44106E6F" w14:textId="4F72B743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Phone: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b/>
                <w:sz w:val="18"/>
                <w:szCs w:val="18"/>
              </w:rPr>
              <w:t>(07) 54261859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456966C6" w14:textId="77777777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Fax:</w:t>
            </w:r>
          </w:p>
        </w:tc>
      </w:tr>
      <w:tr w:rsidR="00B37BF2" w14:paraId="131C68C6" w14:textId="77777777" w:rsidTr="00F46F72">
        <w:trPr>
          <w:trHeight w:val="284"/>
        </w:trPr>
        <w:tc>
          <w:tcPr>
            <w:tcW w:w="5103" w:type="dxa"/>
            <w:shd w:val="clear" w:color="auto" w:fill="auto"/>
          </w:tcPr>
          <w:p w14:paraId="346F5278" w14:textId="51E501B8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Web: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b/>
                <w:sz w:val="18"/>
                <w:szCs w:val="18"/>
              </w:rPr>
              <w:t>http://lowoodcandk.asn.au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2DBBA7AD" w14:textId="0EFC44EA" w:rsidR="00B37BF2" w:rsidRPr="00E03A02" w:rsidRDefault="00B37BF2" w:rsidP="00F46F7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Email: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47116">
              <w:rPr>
                <w:rFonts w:ascii="Arial" w:hAnsi="Arial"/>
                <w:b/>
                <w:sz w:val="18"/>
                <w:szCs w:val="18"/>
              </w:rPr>
              <w:t>admin@lowoodkindy.com</w:t>
            </w:r>
          </w:p>
        </w:tc>
      </w:tr>
    </w:tbl>
    <w:p w14:paraId="43EC2E00" w14:textId="77777777"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14:paraId="56AD8712" w14:textId="77777777"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Education Program – details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B37BF2" w14:paraId="2586D27A" w14:textId="77777777" w:rsidTr="00F46F72">
        <w:trPr>
          <w:trHeight w:val="284"/>
        </w:trPr>
        <w:tc>
          <w:tcPr>
            <w:tcW w:w="10490" w:type="dxa"/>
            <w:shd w:val="clear" w:color="auto" w:fill="auto"/>
          </w:tcPr>
          <w:p w14:paraId="5A23ABE8" w14:textId="77777777" w:rsidR="00062BEE" w:rsidRPr="00E03A02" w:rsidRDefault="006D4CAD" w:rsidP="00F46F72">
            <w:pPr>
              <w:rPr>
                <w:rFonts w:ascii="Arial" w:hAnsi="Arial"/>
                <w:sz w:val="20"/>
              </w:rPr>
            </w:pPr>
            <w:r w:rsidRPr="006D4CAD">
              <w:rPr>
                <w:rFonts w:ascii="Arial" w:hAnsi="Arial" w:cs="Arial"/>
                <w:color w:val="0070C0"/>
                <w:sz w:val="20"/>
              </w:rPr>
              <w:t xml:space="preserve">Queensland Government Kindergarten Approved Program – providing programming compliant with the Queensland Kindergarten Learning </w:t>
            </w:r>
            <w:proofErr w:type="gramStart"/>
            <w:r w:rsidRPr="006D4CAD">
              <w:rPr>
                <w:rFonts w:ascii="Arial" w:hAnsi="Arial" w:cs="Arial"/>
                <w:color w:val="0070C0"/>
                <w:sz w:val="20"/>
              </w:rPr>
              <w:t>Guidelines  delivered</w:t>
            </w:r>
            <w:proofErr w:type="gramEnd"/>
            <w:r w:rsidRPr="006D4CAD">
              <w:rPr>
                <w:rFonts w:ascii="Arial" w:hAnsi="Arial" w:cs="Arial"/>
                <w:color w:val="0070C0"/>
                <w:sz w:val="20"/>
              </w:rPr>
              <w:t xml:space="preserve"> by a Bachelor Qualified Early Childhood Teacher</w:t>
            </w:r>
          </w:p>
        </w:tc>
      </w:tr>
    </w:tbl>
    <w:p w14:paraId="40455B13" w14:textId="77777777"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14:paraId="3FC3D00E" w14:textId="6F614AEF" w:rsidR="00B37BF2" w:rsidRDefault="00B37BF2" w:rsidP="00B37BF2">
      <w:pPr>
        <w:spacing w:after="120"/>
        <w:rPr>
          <w:rFonts w:ascii="Arial" w:hAnsi="Arial"/>
          <w:b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Kindergarten Fees</w:t>
      </w:r>
      <w:r>
        <w:rPr>
          <w:rFonts w:ascii="Arial" w:hAnsi="Arial"/>
          <w:b/>
          <w:sz w:val="22"/>
          <w:szCs w:val="22"/>
        </w:rPr>
        <w:t xml:space="preserve"> </w:t>
      </w:r>
      <w:r w:rsidRPr="003E68AA">
        <w:rPr>
          <w:rFonts w:ascii="Arial" w:hAnsi="Arial"/>
          <w:sz w:val="20"/>
        </w:rPr>
        <w:t>(</w:t>
      </w:r>
      <w:r w:rsidRPr="00E60621">
        <w:rPr>
          <w:rFonts w:ascii="Arial" w:hAnsi="Arial"/>
          <w:sz w:val="18"/>
          <w:szCs w:val="18"/>
        </w:rPr>
        <w:t>information current as at:</w:t>
      </w:r>
      <w:r w:rsidR="00747116">
        <w:rPr>
          <w:rFonts w:ascii="Arial" w:hAnsi="Arial"/>
          <w:b/>
          <w:sz w:val="18"/>
          <w:szCs w:val="18"/>
        </w:rPr>
        <w:t xml:space="preserve"> 01/01/2021</w:t>
      </w:r>
      <w:r w:rsidRPr="003E68AA">
        <w:rPr>
          <w:rFonts w:ascii="Arial" w:hAnsi="Arial"/>
          <w:sz w:val="20"/>
        </w:rPr>
        <w:t>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7"/>
        <w:gridCol w:w="4493"/>
      </w:tblGrid>
      <w:tr w:rsidR="00B37BF2" w14:paraId="45D31B31" w14:textId="77777777" w:rsidTr="00F46F72">
        <w:trPr>
          <w:trHeight w:val="454"/>
        </w:trPr>
        <w:tc>
          <w:tcPr>
            <w:tcW w:w="5997" w:type="dxa"/>
            <w:shd w:val="clear" w:color="auto" w:fill="auto"/>
          </w:tcPr>
          <w:p w14:paraId="56116EFE" w14:textId="77777777" w:rsidR="00B37BF2" w:rsidRPr="00E03A02" w:rsidRDefault="00150AA9" w:rsidP="00F46F72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Total</w:t>
            </w:r>
            <w:r w:rsidR="00B37BF2" w:rsidRPr="00E03A02">
              <w:rPr>
                <w:rFonts w:ascii="Arial" w:hAnsi="Arial"/>
                <w:b/>
                <w:sz w:val="18"/>
                <w:szCs w:val="18"/>
              </w:rPr>
              <w:t xml:space="preserve"> daily rate:</w:t>
            </w:r>
          </w:p>
          <w:p w14:paraId="75DBF22B" w14:textId="77777777"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>list the minimum cost of the kindergarten program as a rate per day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14:paraId="11E64B0B" w14:textId="791F1B9D" w:rsidR="00062BEE" w:rsidRPr="006D4CAD" w:rsidRDefault="00062BEE" w:rsidP="00F46F72">
            <w:pPr>
              <w:rPr>
                <w:rFonts w:ascii="Arial" w:hAnsi="Arial"/>
                <w:color w:val="0070C0"/>
                <w:sz w:val="20"/>
              </w:rPr>
            </w:pPr>
            <w:r w:rsidRPr="006D4CAD">
              <w:rPr>
                <w:rFonts w:ascii="Arial" w:hAnsi="Arial"/>
                <w:color w:val="0070C0"/>
                <w:sz w:val="20"/>
              </w:rPr>
              <w:t xml:space="preserve">5 day </w:t>
            </w:r>
            <w:r w:rsidR="00A03E27">
              <w:rPr>
                <w:rFonts w:ascii="Arial" w:hAnsi="Arial"/>
                <w:color w:val="0070C0"/>
                <w:sz w:val="20"/>
              </w:rPr>
              <w:t xml:space="preserve">fortnight </w:t>
            </w:r>
            <w:proofErr w:type="gramStart"/>
            <w:r w:rsidRPr="006D4CAD">
              <w:rPr>
                <w:rFonts w:ascii="Arial" w:hAnsi="Arial"/>
                <w:color w:val="0070C0"/>
                <w:sz w:val="20"/>
              </w:rPr>
              <w:t>fee</w:t>
            </w:r>
            <w:r w:rsidR="00A03E27">
              <w:rPr>
                <w:rFonts w:ascii="Arial" w:hAnsi="Arial"/>
                <w:color w:val="0070C0"/>
                <w:sz w:val="20"/>
              </w:rPr>
              <w:t>:$</w:t>
            </w:r>
            <w:proofErr w:type="gramEnd"/>
            <w:r w:rsidR="00F27378">
              <w:rPr>
                <w:rFonts w:ascii="Arial" w:hAnsi="Arial"/>
                <w:color w:val="0070C0"/>
                <w:sz w:val="20"/>
              </w:rPr>
              <w:t>35.31</w:t>
            </w:r>
            <w:r w:rsidR="00A03E27">
              <w:rPr>
                <w:rFonts w:ascii="Arial" w:hAnsi="Arial"/>
                <w:color w:val="0070C0"/>
                <w:sz w:val="20"/>
              </w:rPr>
              <w:t xml:space="preserve"> (per day)</w:t>
            </w:r>
          </w:p>
          <w:p w14:paraId="1950A4E8" w14:textId="77777777" w:rsidR="00062BEE" w:rsidRPr="00595C4D" w:rsidRDefault="00D36587" w:rsidP="00062BEE">
            <w:pPr>
              <w:rPr>
                <w:rFonts w:ascii="Arial" w:hAnsi="Arial"/>
                <w:color w:val="0070C0"/>
                <w:sz w:val="20"/>
              </w:rPr>
            </w:pPr>
            <w:r>
              <w:rPr>
                <w:rFonts w:ascii="Arial" w:hAnsi="Arial"/>
                <w:color w:val="0070C0"/>
                <w:sz w:val="20"/>
              </w:rPr>
              <w:t xml:space="preserve">See </w:t>
            </w:r>
            <w:r w:rsidRPr="00193007">
              <w:rPr>
                <w:rFonts w:ascii="Arial" w:hAnsi="Arial"/>
                <w:i/>
                <w:iCs/>
                <w:color w:val="0070C0"/>
                <w:sz w:val="20"/>
              </w:rPr>
              <w:t>Application of QKFS</w:t>
            </w:r>
            <w:r>
              <w:rPr>
                <w:rFonts w:ascii="Arial" w:hAnsi="Arial"/>
                <w:color w:val="0070C0"/>
                <w:sz w:val="20"/>
              </w:rPr>
              <w:t>.  Fees for eligible age children</w:t>
            </w:r>
          </w:p>
        </w:tc>
      </w:tr>
      <w:tr w:rsidR="00B37BF2" w14:paraId="6A094417" w14:textId="77777777" w:rsidTr="00F46F72">
        <w:trPr>
          <w:trHeight w:val="454"/>
        </w:trPr>
        <w:tc>
          <w:tcPr>
            <w:tcW w:w="5997" w:type="dxa"/>
            <w:shd w:val="clear" w:color="auto" w:fill="auto"/>
          </w:tcPr>
          <w:p w14:paraId="4EC70882" w14:textId="77777777" w:rsidR="00B37BF2" w:rsidRPr="00E03A02" w:rsidRDefault="00B37BF2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Inclusions in the total daily rate:</w:t>
            </w:r>
          </w:p>
          <w:p w14:paraId="449E37AC" w14:textId="77777777"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 xml:space="preserve">list inclusions, </w:t>
            </w:r>
            <w:proofErr w:type="gramStart"/>
            <w:r w:rsidRPr="00E03A02">
              <w:rPr>
                <w:rFonts w:ascii="Arial" w:hAnsi="Arial"/>
                <w:sz w:val="16"/>
                <w:szCs w:val="16"/>
              </w:rPr>
              <w:t>e.g.</w:t>
            </w:r>
            <w:proofErr w:type="gramEnd"/>
            <w:r w:rsidRPr="00E03A02">
              <w:rPr>
                <w:rFonts w:ascii="Arial" w:hAnsi="Arial"/>
                <w:sz w:val="16"/>
                <w:szCs w:val="16"/>
              </w:rPr>
              <w:t xml:space="preserve"> food, sunscreen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14:paraId="04CA902A" w14:textId="159F5E74" w:rsidR="00B37BF2" w:rsidRPr="006D4CAD" w:rsidRDefault="00747116" w:rsidP="00F46F72">
            <w:pPr>
              <w:rPr>
                <w:rFonts w:ascii="Arial" w:hAnsi="Arial"/>
                <w:i/>
                <w:iCs/>
                <w:sz w:val="20"/>
              </w:rPr>
            </w:pPr>
            <w:r>
              <w:rPr>
                <w:rFonts w:ascii="Arial" w:hAnsi="Arial"/>
                <w:i/>
                <w:iCs/>
                <w:color w:val="0070C0"/>
                <w:sz w:val="20"/>
              </w:rPr>
              <w:t>Sunscreen, Kindergarten Program</w:t>
            </w:r>
          </w:p>
        </w:tc>
      </w:tr>
      <w:tr w:rsidR="00B37BF2" w14:paraId="18E3CF40" w14:textId="77777777" w:rsidTr="00F46F72">
        <w:trPr>
          <w:trHeight w:val="454"/>
        </w:trPr>
        <w:tc>
          <w:tcPr>
            <w:tcW w:w="5997" w:type="dxa"/>
            <w:shd w:val="clear" w:color="auto" w:fill="auto"/>
          </w:tcPr>
          <w:p w14:paraId="00862656" w14:textId="77777777" w:rsidR="00B37BF2" w:rsidRPr="00E03A02" w:rsidRDefault="00B37BF2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Enrolment conditions:</w:t>
            </w:r>
          </w:p>
          <w:p w14:paraId="35796E03" w14:textId="77777777"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>list commitment required of child to participate in the kindergarten program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14:paraId="0E7E287C" w14:textId="77777777" w:rsidR="00B37BF2" w:rsidRPr="00E03A02" w:rsidRDefault="00062BEE" w:rsidP="00F46F72">
            <w:pPr>
              <w:rPr>
                <w:rFonts w:ascii="Arial" w:hAnsi="Arial"/>
                <w:sz w:val="20"/>
              </w:rPr>
            </w:pPr>
            <w:r w:rsidRPr="006D4CAD">
              <w:rPr>
                <w:rFonts w:ascii="Arial" w:hAnsi="Arial"/>
                <w:color w:val="0070C0"/>
                <w:sz w:val="20"/>
              </w:rPr>
              <w:t>Minimum 15 hours per week for 40 weeks, or 600 hours per year</w:t>
            </w:r>
          </w:p>
        </w:tc>
      </w:tr>
      <w:tr w:rsidR="00150AA9" w14:paraId="006F960E" w14:textId="77777777" w:rsidTr="00596F11">
        <w:trPr>
          <w:trHeight w:val="454"/>
        </w:trPr>
        <w:tc>
          <w:tcPr>
            <w:tcW w:w="5997" w:type="dxa"/>
            <w:shd w:val="clear" w:color="auto" w:fill="auto"/>
          </w:tcPr>
          <w:p w14:paraId="7692988C" w14:textId="77777777" w:rsidR="00150AA9" w:rsidRPr="00D41277" w:rsidRDefault="00150AA9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D41277">
              <w:rPr>
                <w:rFonts w:ascii="Arial" w:hAnsi="Arial"/>
                <w:b/>
                <w:sz w:val="18"/>
                <w:szCs w:val="18"/>
              </w:rPr>
              <w:t>Application of QKFS subsidy to reduce out-of-pocket expenses:</w:t>
            </w:r>
          </w:p>
          <w:p w14:paraId="70F32BF1" w14:textId="77777777" w:rsidR="00150AA9" w:rsidRDefault="008A16A7" w:rsidP="008A16A7">
            <w:pPr>
              <w:rPr>
                <w:rFonts w:ascii="Arial" w:hAnsi="Arial"/>
                <w:sz w:val="16"/>
                <w:szCs w:val="16"/>
              </w:rPr>
            </w:pPr>
            <w:r w:rsidRPr="00D41277">
              <w:rPr>
                <w:rFonts w:ascii="Arial" w:hAnsi="Arial"/>
                <w:sz w:val="16"/>
                <w:szCs w:val="16"/>
              </w:rPr>
              <w:t>(detail how the QKFS Plus Kindy Support and SEFIA Subsidy (if applicable) is passed on to eligible families)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</w:p>
          <w:p w14:paraId="3BE9AAC5" w14:textId="77777777" w:rsidR="006D4CAD" w:rsidRDefault="006D4CAD" w:rsidP="008A16A7">
            <w:pPr>
              <w:rPr>
                <w:rFonts w:ascii="Arial" w:hAnsi="Arial"/>
                <w:sz w:val="16"/>
                <w:szCs w:val="16"/>
              </w:rPr>
            </w:pPr>
          </w:p>
          <w:p w14:paraId="0E4928E7" w14:textId="77777777" w:rsidR="006D4CAD" w:rsidRPr="006D4CAD" w:rsidRDefault="006D4CAD" w:rsidP="006D4CAD">
            <w:pPr>
              <w:rPr>
                <w:rFonts w:ascii="Arial" w:hAnsi="Arial" w:cs="Arial"/>
                <w:color w:val="0070C0"/>
                <w:sz w:val="20"/>
              </w:rPr>
            </w:pPr>
            <w:r w:rsidRPr="006D4CAD">
              <w:rPr>
                <w:rFonts w:ascii="Arial" w:hAnsi="Arial" w:cs="Arial"/>
                <w:b/>
                <w:bCs/>
                <w:color w:val="0070C0"/>
                <w:sz w:val="20"/>
              </w:rPr>
              <w:t>QKFS Plus</w:t>
            </w:r>
          </w:p>
          <w:p w14:paraId="27B2D786" w14:textId="77777777" w:rsidR="006D4CAD" w:rsidRPr="006D4CAD" w:rsidRDefault="006D4CAD" w:rsidP="006D4CAD">
            <w:pPr>
              <w:rPr>
                <w:rFonts w:ascii="Arial" w:hAnsi="Arial" w:cs="Arial"/>
                <w:color w:val="0070C0"/>
                <w:sz w:val="20"/>
              </w:rPr>
            </w:pPr>
            <w:r w:rsidRPr="006D4CAD">
              <w:rPr>
                <w:rFonts w:ascii="Arial" w:hAnsi="Arial" w:cs="Arial"/>
                <w:color w:val="0070C0"/>
                <w:sz w:val="20"/>
              </w:rPr>
              <w:t xml:space="preserve">Available for eligible families or child/ren that demonstrate </w:t>
            </w:r>
            <w:r w:rsidRPr="006D4CAD">
              <w:rPr>
                <w:rFonts w:ascii="Arial" w:hAnsi="Arial" w:cs="Arial"/>
                <w:b/>
                <w:bCs/>
                <w:color w:val="0070C0"/>
                <w:sz w:val="20"/>
              </w:rPr>
              <w:t>one</w:t>
            </w:r>
            <w:r w:rsidRPr="006D4CAD">
              <w:rPr>
                <w:rFonts w:ascii="Arial" w:hAnsi="Arial" w:cs="Arial"/>
                <w:color w:val="0070C0"/>
                <w:sz w:val="20"/>
              </w:rPr>
              <w:t xml:space="preserve"> of the following criteria;</w:t>
            </w:r>
          </w:p>
          <w:p w14:paraId="1302EC99" w14:textId="77777777" w:rsidR="00FF4716" w:rsidRPr="00E707ED" w:rsidRDefault="00FF4716" w:rsidP="00FF4716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</w:pPr>
            <w:r w:rsidRPr="00E707ED"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  <w:t>a current Australian Government Health Care Card (HCC); or</w:t>
            </w:r>
          </w:p>
          <w:p w14:paraId="723B76E8" w14:textId="77777777" w:rsidR="00FF4716" w:rsidRPr="00E707ED" w:rsidRDefault="00FF4716" w:rsidP="00FF4716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</w:pPr>
            <w:r w:rsidRPr="00E707ED"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  <w:t>a current Australian Government Pensioner Concession Card (automatic HCC entitlements); or</w:t>
            </w:r>
          </w:p>
          <w:p w14:paraId="6E4D8D80" w14:textId="77777777" w:rsidR="00FF4716" w:rsidRPr="00E707ED" w:rsidRDefault="00FF4716" w:rsidP="00FF4716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</w:pPr>
            <w:r w:rsidRPr="00E707ED"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  <w:t xml:space="preserve">Department of Veterans’ Affairs Gold Card or White Card; or </w:t>
            </w:r>
          </w:p>
          <w:p w14:paraId="303A6502" w14:textId="77777777" w:rsidR="00FF4716" w:rsidRPr="00E707ED" w:rsidRDefault="00FF4716" w:rsidP="00FF4716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</w:pPr>
            <w:r w:rsidRPr="00E707ED"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  <w:t>Those who identify as being Aboriginal and/or Torres Strait Islander</w:t>
            </w:r>
          </w:p>
          <w:p w14:paraId="4B41BACB" w14:textId="77777777" w:rsidR="006D4CAD" w:rsidRPr="00FF4716" w:rsidRDefault="00FF4716" w:rsidP="00FF4716">
            <w:pPr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4472C4"/>
                <w:sz w:val="20"/>
                <w:lang w:eastAsia="en-AU"/>
              </w:rPr>
            </w:pPr>
            <w:r w:rsidRPr="00E707ED">
              <w:rPr>
                <w:rFonts w:ascii="Arial" w:eastAsia="Times New Roman" w:hAnsi="Arial" w:cs="Arial"/>
                <w:color w:val="0070C0"/>
                <w:sz w:val="20"/>
                <w:lang w:eastAsia="en-AU"/>
              </w:rPr>
              <w:t>three or more children of the same age, enrolled in the same year.</w:t>
            </w:r>
          </w:p>
        </w:tc>
        <w:tc>
          <w:tcPr>
            <w:tcW w:w="4493" w:type="dxa"/>
            <w:shd w:val="clear" w:color="auto" w:fill="auto"/>
          </w:tcPr>
          <w:p w14:paraId="33A7D903" w14:textId="77777777" w:rsidR="00062BEE" w:rsidRPr="006D4CAD" w:rsidRDefault="006D4CAD" w:rsidP="006D4CAD">
            <w:pPr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6D4CAD">
              <w:rPr>
                <w:rFonts w:ascii="Arial" w:hAnsi="Arial" w:cs="Arial"/>
                <w:color w:val="0070C0"/>
                <w:sz w:val="20"/>
              </w:rPr>
              <w:t>SIEFA Subsidy (if applicable) is passed on to all</w:t>
            </w:r>
            <w:r w:rsidR="00E707ED">
              <w:rPr>
                <w:rFonts w:ascii="Arial" w:hAnsi="Arial" w:cs="Arial"/>
                <w:color w:val="0070C0"/>
                <w:sz w:val="20"/>
              </w:rPr>
              <w:t xml:space="preserve"> eligible</w:t>
            </w:r>
            <w:r w:rsidRPr="006D4CAD">
              <w:rPr>
                <w:rFonts w:ascii="Arial" w:hAnsi="Arial" w:cs="Arial"/>
                <w:color w:val="0070C0"/>
                <w:sz w:val="20"/>
              </w:rPr>
              <w:t xml:space="preserve"> families and is detailed on your statement / invoice</w:t>
            </w:r>
            <w:r w:rsidRPr="006D4CAD">
              <w:rPr>
                <w:rFonts w:ascii="Arial" w:hAnsi="Arial" w:cs="Arial"/>
                <w:color w:val="0070C0"/>
                <w:sz w:val="16"/>
                <w:szCs w:val="16"/>
              </w:rPr>
              <w:t>.</w:t>
            </w:r>
          </w:p>
          <w:p w14:paraId="493D04B5" w14:textId="77777777" w:rsidR="006D4CAD" w:rsidRDefault="006D4CAD" w:rsidP="006D4CA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44EA6B92" w14:textId="7D478295" w:rsidR="00DE3311" w:rsidRPr="006D4CAD" w:rsidRDefault="00DE3311" w:rsidP="00DE3311">
            <w:pPr>
              <w:rPr>
                <w:rFonts w:ascii="Arial" w:hAnsi="Arial"/>
                <w:color w:val="0070C0"/>
                <w:sz w:val="20"/>
              </w:rPr>
            </w:pPr>
            <w:r w:rsidRPr="006D4CAD">
              <w:rPr>
                <w:rFonts w:ascii="Arial" w:hAnsi="Arial"/>
                <w:color w:val="0070C0"/>
                <w:sz w:val="20"/>
              </w:rPr>
              <w:t xml:space="preserve">5 day </w:t>
            </w:r>
            <w:r>
              <w:rPr>
                <w:rFonts w:ascii="Arial" w:hAnsi="Arial"/>
                <w:color w:val="0070C0"/>
                <w:sz w:val="20"/>
              </w:rPr>
              <w:t xml:space="preserve">fortnight </w:t>
            </w:r>
            <w:proofErr w:type="gramStart"/>
            <w:r w:rsidRPr="006D4CAD">
              <w:rPr>
                <w:rFonts w:ascii="Arial" w:hAnsi="Arial"/>
                <w:color w:val="0070C0"/>
                <w:sz w:val="20"/>
              </w:rPr>
              <w:t>fee</w:t>
            </w:r>
            <w:r>
              <w:rPr>
                <w:rFonts w:ascii="Arial" w:hAnsi="Arial"/>
                <w:color w:val="0070C0"/>
                <w:sz w:val="20"/>
              </w:rPr>
              <w:t>:$</w:t>
            </w:r>
            <w:proofErr w:type="gramEnd"/>
            <w:r w:rsidR="00F27378">
              <w:rPr>
                <w:rFonts w:ascii="Arial" w:hAnsi="Arial"/>
                <w:color w:val="0070C0"/>
                <w:sz w:val="20"/>
              </w:rPr>
              <w:t>26.00</w:t>
            </w:r>
            <w:r>
              <w:rPr>
                <w:rFonts w:ascii="Arial" w:hAnsi="Arial"/>
                <w:color w:val="0070C0"/>
                <w:sz w:val="20"/>
              </w:rPr>
              <w:t xml:space="preserve"> (per day)</w:t>
            </w:r>
          </w:p>
          <w:p w14:paraId="1FC8A62C" w14:textId="77777777" w:rsidR="00DE3311" w:rsidRPr="006D4CAD" w:rsidRDefault="00DE3311" w:rsidP="00DE3311">
            <w:pPr>
              <w:rPr>
                <w:rFonts w:ascii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color w:val="0070C0"/>
                <w:sz w:val="16"/>
                <w:szCs w:val="16"/>
              </w:rPr>
              <w:t>For eligible age children</w:t>
            </w:r>
          </w:p>
          <w:p w14:paraId="6F9BAA3E" w14:textId="77777777" w:rsidR="00DE3311" w:rsidRDefault="00DE3311" w:rsidP="006D4CA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41DEF892" w14:textId="77777777" w:rsidR="001B53B5" w:rsidRDefault="001B53B5" w:rsidP="001B53B5">
            <w:pPr>
              <w:rPr>
                <w:rFonts w:ascii="Arial" w:hAnsi="Arial" w:cs="Arial"/>
                <w:color w:val="0070C0"/>
                <w:sz w:val="20"/>
              </w:rPr>
            </w:pPr>
            <w:r w:rsidRPr="006D4CAD">
              <w:rPr>
                <w:rFonts w:ascii="Arial" w:hAnsi="Arial" w:cs="Arial"/>
                <w:color w:val="0070C0"/>
                <w:sz w:val="20"/>
              </w:rPr>
              <w:t>QKFS Plus (if eligible) is passed on to</w:t>
            </w:r>
            <w:r>
              <w:rPr>
                <w:rFonts w:ascii="Arial" w:hAnsi="Arial" w:cs="Arial"/>
                <w:color w:val="0070C0"/>
                <w:sz w:val="20"/>
              </w:rPr>
              <w:t xml:space="preserve"> eligible</w:t>
            </w:r>
            <w:r w:rsidRPr="006D4CAD">
              <w:rPr>
                <w:rFonts w:ascii="Arial" w:hAnsi="Arial" w:cs="Arial"/>
                <w:color w:val="0070C0"/>
                <w:sz w:val="20"/>
              </w:rPr>
              <w:t xml:space="preserve"> families on a weekly/ fortnightly basis and is detailed on your statement / invoice. </w:t>
            </w:r>
          </w:p>
          <w:p w14:paraId="21F2D02F" w14:textId="77777777" w:rsidR="001B53B5" w:rsidRDefault="001B53B5" w:rsidP="001B53B5">
            <w:pPr>
              <w:rPr>
                <w:rFonts w:ascii="Arial" w:hAnsi="Arial" w:cs="Arial"/>
                <w:color w:val="0070C0"/>
                <w:sz w:val="20"/>
              </w:rPr>
            </w:pPr>
          </w:p>
          <w:p w14:paraId="7B295810" w14:textId="55E7A3DF" w:rsidR="001B53B5" w:rsidRPr="006D4CAD" w:rsidRDefault="001B53B5" w:rsidP="001B53B5">
            <w:pPr>
              <w:rPr>
                <w:rFonts w:ascii="Arial" w:hAnsi="Arial"/>
                <w:color w:val="0070C0"/>
                <w:sz w:val="20"/>
              </w:rPr>
            </w:pPr>
            <w:r w:rsidRPr="006D4CAD">
              <w:rPr>
                <w:rFonts w:ascii="Arial" w:hAnsi="Arial"/>
                <w:color w:val="0070C0"/>
                <w:sz w:val="20"/>
              </w:rPr>
              <w:t xml:space="preserve">5 day </w:t>
            </w:r>
            <w:r>
              <w:rPr>
                <w:rFonts w:ascii="Arial" w:hAnsi="Arial"/>
                <w:color w:val="0070C0"/>
                <w:sz w:val="20"/>
              </w:rPr>
              <w:t xml:space="preserve">fortnight </w:t>
            </w:r>
            <w:proofErr w:type="gramStart"/>
            <w:r w:rsidRPr="006D4CAD">
              <w:rPr>
                <w:rFonts w:ascii="Arial" w:hAnsi="Arial"/>
                <w:color w:val="0070C0"/>
                <w:sz w:val="20"/>
              </w:rPr>
              <w:t>fee</w:t>
            </w:r>
            <w:r>
              <w:rPr>
                <w:rFonts w:ascii="Arial" w:hAnsi="Arial"/>
                <w:color w:val="0070C0"/>
                <w:sz w:val="20"/>
              </w:rPr>
              <w:t>:$</w:t>
            </w:r>
            <w:proofErr w:type="gramEnd"/>
            <w:r w:rsidR="00F27378">
              <w:rPr>
                <w:rFonts w:ascii="Arial" w:hAnsi="Arial"/>
                <w:color w:val="0070C0"/>
                <w:sz w:val="20"/>
              </w:rPr>
              <w:t>0.00</w:t>
            </w:r>
            <w:r>
              <w:rPr>
                <w:rFonts w:ascii="Arial" w:hAnsi="Arial"/>
                <w:color w:val="0070C0"/>
                <w:sz w:val="20"/>
              </w:rPr>
              <w:t xml:space="preserve"> (per day)</w:t>
            </w:r>
          </w:p>
          <w:p w14:paraId="1962DAC6" w14:textId="77777777" w:rsidR="001B53B5" w:rsidRPr="001B53B5" w:rsidRDefault="001B53B5" w:rsidP="006D4CAD">
            <w:pPr>
              <w:rPr>
                <w:rFonts w:ascii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color w:val="0070C0"/>
                <w:sz w:val="16"/>
                <w:szCs w:val="16"/>
              </w:rPr>
              <w:t>For eligible age children</w:t>
            </w:r>
          </w:p>
        </w:tc>
      </w:tr>
    </w:tbl>
    <w:p w14:paraId="53DC4C6F" w14:textId="77777777"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14:paraId="456D24C1" w14:textId="77777777"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Additional fees or levies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4"/>
        <w:gridCol w:w="2340"/>
        <w:gridCol w:w="2126"/>
      </w:tblGrid>
      <w:tr w:rsidR="00B37BF2" w14:paraId="0F873401" w14:textId="77777777" w:rsidTr="00F46F72">
        <w:trPr>
          <w:trHeight w:val="284"/>
        </w:trPr>
        <w:tc>
          <w:tcPr>
            <w:tcW w:w="6024" w:type="dxa"/>
            <w:shd w:val="clear" w:color="auto" w:fill="D9D9D9"/>
          </w:tcPr>
          <w:p w14:paraId="0727CAAC" w14:textId="77777777"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Item and purpose</w:t>
            </w:r>
          </w:p>
        </w:tc>
        <w:tc>
          <w:tcPr>
            <w:tcW w:w="2340" w:type="dxa"/>
            <w:shd w:val="clear" w:color="auto" w:fill="D9D9D9"/>
          </w:tcPr>
          <w:p w14:paraId="1C96D1B3" w14:textId="77777777"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Cost/frequency</w:t>
            </w:r>
          </w:p>
        </w:tc>
        <w:tc>
          <w:tcPr>
            <w:tcW w:w="2126" w:type="dxa"/>
            <w:shd w:val="clear" w:color="auto" w:fill="D9D9D9"/>
          </w:tcPr>
          <w:p w14:paraId="60F76FC1" w14:textId="77777777"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Tax deductible Y/N</w:t>
            </w:r>
          </w:p>
        </w:tc>
      </w:tr>
      <w:tr w:rsidR="00B37BF2" w14:paraId="79F98E1B" w14:textId="77777777" w:rsidTr="00F46F72">
        <w:trPr>
          <w:trHeight w:val="284"/>
        </w:trPr>
        <w:tc>
          <w:tcPr>
            <w:tcW w:w="6024" w:type="dxa"/>
            <w:shd w:val="clear" w:color="auto" w:fill="auto"/>
          </w:tcPr>
          <w:p w14:paraId="50E2CBA0" w14:textId="77777777" w:rsidR="00062BEE" w:rsidRPr="00E03A02" w:rsidRDefault="00062BEE" w:rsidP="00062BEE">
            <w:pPr>
              <w:rPr>
                <w:rFonts w:ascii="Arial" w:hAnsi="Arial"/>
                <w:sz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27AA9AFC" w14:textId="77777777" w:rsidR="00062BEE" w:rsidRPr="00E03A02" w:rsidRDefault="00062BEE" w:rsidP="00062BEE">
            <w:pPr>
              <w:rPr>
                <w:rFonts w:ascii="Arial" w:hAnsi="Arial"/>
                <w:sz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7087190" w14:textId="77777777" w:rsidR="00062BEE" w:rsidRPr="00E03A02" w:rsidRDefault="00062BEE" w:rsidP="00F46F72">
            <w:pPr>
              <w:jc w:val="center"/>
              <w:rPr>
                <w:rFonts w:ascii="Arial" w:hAnsi="Arial"/>
                <w:sz w:val="20"/>
              </w:rPr>
            </w:pPr>
          </w:p>
        </w:tc>
      </w:tr>
    </w:tbl>
    <w:p w14:paraId="75CD981E" w14:textId="77777777" w:rsidR="00B37BF2" w:rsidRDefault="00B37BF2" w:rsidP="00B37BF2">
      <w:pPr>
        <w:spacing w:before="120"/>
        <w:rPr>
          <w:rFonts w:ascii="Arial" w:hAnsi="Arial"/>
          <w:sz w:val="18"/>
          <w:szCs w:val="18"/>
        </w:rPr>
      </w:pPr>
      <w:r w:rsidRPr="003B33F5">
        <w:rPr>
          <w:rFonts w:ascii="Arial" w:hAnsi="Arial"/>
          <w:sz w:val="18"/>
          <w:szCs w:val="18"/>
        </w:rPr>
        <w:t>Provider information</w:t>
      </w:r>
      <w:r>
        <w:rPr>
          <w:rFonts w:ascii="Arial" w:hAnsi="Arial"/>
          <w:sz w:val="18"/>
          <w:szCs w:val="18"/>
        </w:rPr>
        <w:t xml:space="preserve"> does not represent the official position of the Queensland Government.</w:t>
      </w:r>
    </w:p>
    <w:p w14:paraId="6B51AFE8" w14:textId="77777777"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14:paraId="37D63E9C" w14:textId="77777777"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Approved Kindergarten Program Providers</w:t>
      </w:r>
    </w:p>
    <w:p w14:paraId="312CACBB" w14:textId="77777777" w:rsidR="00B37BF2" w:rsidRDefault="00B37BF2" w:rsidP="00B37BF2">
      <w:pPr>
        <w:spacing w:after="12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>As an approved provider, this service holds a current Queensland service approval for a centre based service, under the Education and Care Services National Law (National Law) or the Education and Care Services Act 2013, and an appropriate public liability insurance of at least $10 million. To be eligible to receive funding the service must provide a kindergarten program:</w:t>
      </w:r>
    </w:p>
    <w:p w14:paraId="19EB5568" w14:textId="77777777"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To children who are at least 4 years of age by </w:t>
      </w:r>
      <w:r w:rsidR="00F11ACF">
        <w:rPr>
          <w:rFonts w:ascii="Arial" w:hAnsi="Arial"/>
          <w:sz w:val="18"/>
          <w:szCs w:val="18"/>
        </w:rPr>
        <w:t>30 June</w:t>
      </w:r>
      <w:r>
        <w:rPr>
          <w:rFonts w:ascii="Arial" w:hAnsi="Arial"/>
          <w:sz w:val="18"/>
          <w:szCs w:val="18"/>
        </w:rPr>
        <w:t xml:space="preserve"> in their kindergarten year</w:t>
      </w:r>
    </w:p>
    <w:p w14:paraId="74383797" w14:textId="77777777"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Delivered by a qualified early childhood teacher</w:t>
      </w:r>
    </w:p>
    <w:p w14:paraId="2BB9A0A1" w14:textId="77777777"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Aligned with the Queensland Kindergarten Learning Guideline, or other education program approved by the Queensland Curriculum and Assessment Authority </w:t>
      </w:r>
    </w:p>
    <w:p w14:paraId="0B54153C" w14:textId="77777777" w:rsidR="00B37BF2" w:rsidRPr="00B601C5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For at least 15 hours a week, 40 weeks a year or a minimum of 600 hours over 37 weeks for services operated by non-state schools. </w:t>
      </w:r>
    </w:p>
    <w:p w14:paraId="33BF62FC" w14:textId="77777777" w:rsidR="00596F11" w:rsidRPr="00596F11" w:rsidRDefault="00596F11" w:rsidP="00596F11">
      <w:pPr>
        <w:rPr>
          <w:rFonts w:ascii="Arial" w:hAnsi="Arial"/>
          <w:b/>
          <w:sz w:val="18"/>
          <w:szCs w:val="18"/>
        </w:rPr>
      </w:pPr>
    </w:p>
    <w:p w14:paraId="50451C43" w14:textId="77777777" w:rsidR="002D76BC" w:rsidRDefault="00596F11" w:rsidP="00596F11">
      <w:pPr>
        <w:rPr>
          <w:rFonts w:ascii="Arial" w:hAnsi="Arial"/>
          <w:b/>
          <w:sz w:val="18"/>
          <w:szCs w:val="18"/>
        </w:rPr>
      </w:pPr>
      <w:r w:rsidRPr="00596F11">
        <w:rPr>
          <w:rFonts w:ascii="Arial" w:hAnsi="Arial"/>
          <w:b/>
          <w:sz w:val="18"/>
          <w:szCs w:val="18"/>
        </w:rPr>
        <w:t>The Australian and Queensland Governments are providing subsidies to support the delivery of kindergarten programs. For more information, please visit the Department of Education website</w:t>
      </w:r>
      <w:r w:rsidR="009A3DC0">
        <w:rPr>
          <w:rFonts w:ascii="Arial" w:hAnsi="Arial"/>
          <w:b/>
          <w:sz w:val="18"/>
          <w:szCs w:val="18"/>
        </w:rPr>
        <w:t xml:space="preserve">: </w:t>
      </w:r>
      <w:bookmarkStart w:id="1" w:name="_Hlk61946835"/>
      <w:r w:rsidR="009A3DC0">
        <w:rPr>
          <w:rFonts w:ascii="Arial" w:hAnsi="Arial"/>
          <w:b/>
          <w:sz w:val="18"/>
          <w:szCs w:val="18"/>
        </w:rPr>
        <w:fldChar w:fldCharType="begin"/>
      </w:r>
      <w:r w:rsidR="009A3DC0">
        <w:rPr>
          <w:rFonts w:ascii="Arial" w:hAnsi="Arial"/>
          <w:b/>
          <w:sz w:val="18"/>
          <w:szCs w:val="18"/>
        </w:rPr>
        <w:instrText xml:space="preserve"> HYPERLINK "</w:instrText>
      </w:r>
      <w:r w:rsidR="009A3DC0" w:rsidRPr="009A3DC0">
        <w:rPr>
          <w:rFonts w:ascii="Arial" w:hAnsi="Arial"/>
          <w:b/>
          <w:sz w:val="18"/>
          <w:szCs w:val="18"/>
        </w:rPr>
        <w:instrText>https://earlychildhood.qld.gov.au/</w:instrText>
      </w:r>
      <w:r w:rsidR="009A3DC0">
        <w:rPr>
          <w:rFonts w:ascii="Arial" w:hAnsi="Arial"/>
          <w:b/>
          <w:sz w:val="18"/>
          <w:szCs w:val="18"/>
        </w:rPr>
        <w:instrText xml:space="preserve">" </w:instrText>
      </w:r>
      <w:r w:rsidR="009A3DC0">
        <w:rPr>
          <w:rFonts w:ascii="Arial" w:hAnsi="Arial"/>
          <w:b/>
          <w:sz w:val="18"/>
          <w:szCs w:val="18"/>
        </w:rPr>
        <w:fldChar w:fldCharType="separate"/>
      </w:r>
      <w:r w:rsidR="009A3DC0" w:rsidRPr="00601824">
        <w:rPr>
          <w:rStyle w:val="Hyperlink"/>
          <w:rFonts w:ascii="Arial" w:hAnsi="Arial"/>
          <w:b/>
          <w:sz w:val="18"/>
          <w:szCs w:val="18"/>
        </w:rPr>
        <w:t>https://earlychildhood.qld.gov.au/</w:t>
      </w:r>
      <w:r w:rsidR="009A3DC0">
        <w:rPr>
          <w:rFonts w:ascii="Arial" w:hAnsi="Arial"/>
          <w:b/>
          <w:sz w:val="18"/>
          <w:szCs w:val="18"/>
        </w:rPr>
        <w:fldChar w:fldCharType="end"/>
      </w:r>
      <w:bookmarkEnd w:id="1"/>
    </w:p>
    <w:p w14:paraId="065A1175" w14:textId="77777777" w:rsidR="009A3DC0" w:rsidRPr="00CE5493" w:rsidRDefault="009A3DC0" w:rsidP="00596F11">
      <w:pPr>
        <w:rPr>
          <w:rFonts w:ascii="Arial" w:hAnsi="Arial"/>
          <w:b/>
          <w:sz w:val="18"/>
          <w:szCs w:val="18"/>
        </w:rPr>
      </w:pPr>
    </w:p>
    <w:sectPr w:rsidR="009A3DC0" w:rsidRPr="00CE5493" w:rsidSect="00D41277">
      <w:headerReference w:type="first" r:id="rId11"/>
      <w:footerReference w:type="first" r:id="rId12"/>
      <w:pgSz w:w="11900" w:h="16840"/>
      <w:pgMar w:top="3119" w:right="845" w:bottom="1474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59F1A2" w14:textId="77777777" w:rsidR="0001208B" w:rsidRDefault="0001208B" w:rsidP="002D76BC">
      <w:r>
        <w:separator/>
      </w:r>
    </w:p>
  </w:endnote>
  <w:endnote w:type="continuationSeparator" w:id="0">
    <w:p w14:paraId="3762004A" w14:textId="77777777" w:rsidR="0001208B" w:rsidRDefault="0001208B" w:rsidP="002D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25A65" w14:textId="7DC48413" w:rsidR="00AC1E5E" w:rsidRDefault="00BE7F86">
    <w:pPr>
      <w:pStyle w:val="Foot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B41150F" wp14:editId="2ECCB18F">
          <wp:simplePos x="0" y="0"/>
          <wp:positionH relativeFrom="page">
            <wp:posOffset>0</wp:posOffset>
          </wp:positionH>
          <wp:positionV relativeFrom="page">
            <wp:posOffset>9757410</wp:posOffset>
          </wp:positionV>
          <wp:extent cx="7556500" cy="9715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0AD1E6A6" wp14:editId="29E809F8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0" b="0"/>
          <wp:wrapNone/>
          <wp:docPr id="4" name="Picture 16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18A2E12" wp14:editId="69AA7AC9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0" b="0"/>
          <wp:wrapNone/>
          <wp:docPr id="3" name="Picture 17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D16321F" wp14:editId="63665AD0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0" b="0"/>
          <wp:wrapNone/>
          <wp:docPr id="2" name="Picture 18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778D90F9" wp14:editId="45C24C80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0" b="0"/>
          <wp:wrapNone/>
          <wp:docPr id="1" name="Picture 19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DD78A" w14:textId="77777777" w:rsidR="0001208B" w:rsidRDefault="0001208B" w:rsidP="002D76BC">
      <w:r>
        <w:separator/>
      </w:r>
    </w:p>
  </w:footnote>
  <w:footnote w:type="continuationSeparator" w:id="0">
    <w:p w14:paraId="391466DD" w14:textId="77777777" w:rsidR="0001208B" w:rsidRDefault="0001208B" w:rsidP="002D7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61F38" w14:textId="110F4FFE" w:rsidR="00AC1E5E" w:rsidRDefault="00BE7F8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61B7A39" wp14:editId="40E0F477">
              <wp:simplePos x="0" y="0"/>
              <wp:positionH relativeFrom="page">
                <wp:posOffset>452755</wp:posOffset>
              </wp:positionH>
              <wp:positionV relativeFrom="page">
                <wp:posOffset>1165860</wp:posOffset>
              </wp:positionV>
              <wp:extent cx="4654550" cy="685800"/>
              <wp:effectExtent l="0" t="0" r="0" b="0"/>
              <wp:wrapThrough wrapText="bothSides">
                <wp:wrapPolygon edited="0">
                  <wp:start x="0" y="0"/>
                  <wp:lineTo x="0" y="21000"/>
                  <wp:lineTo x="21571" y="21000"/>
                  <wp:lineTo x="21571" y="0"/>
                  <wp:lineTo x="0" y="0"/>
                </wp:wrapPolygon>
              </wp:wrapThrough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4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FF85C3" w14:textId="77777777" w:rsidR="00AC1E5E" w:rsidRPr="00CE5493" w:rsidRDefault="00AC1E5E" w:rsidP="00F46F72">
                          <w:pPr>
                            <w:rPr>
                              <w:rFonts w:ascii="Arial" w:hAnsi="Arial"/>
                              <w:sz w:val="40"/>
                              <w:szCs w:val="40"/>
                            </w:rPr>
                          </w:pPr>
                          <w:r w:rsidRPr="00CE5493">
                            <w:rPr>
                              <w:rFonts w:ascii="Arial" w:hAnsi="Arial"/>
                              <w:sz w:val="40"/>
                              <w:szCs w:val="40"/>
                            </w:rPr>
                            <w:t>Funded Kindergarten Program</w:t>
                          </w:r>
                        </w:p>
                        <w:p w14:paraId="41BB537F" w14:textId="77777777" w:rsidR="00AC1E5E" w:rsidRPr="00CE5493" w:rsidRDefault="00AC1E5E" w:rsidP="00F46F72">
                          <w:pPr>
                            <w:rPr>
                              <w:rFonts w:ascii="Arial" w:hAnsi="Arial"/>
                              <w:sz w:val="36"/>
                              <w:szCs w:val="36"/>
                            </w:rPr>
                          </w:pPr>
                          <w:r w:rsidRPr="00CE5493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Statement of Fees – </w:t>
                          </w:r>
                          <w:r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>Kindergarten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B7A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.65pt;margin-top:91.8pt;width:366.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" filled="f" stroked="f">
              <v:textbox inset="0,0,0,0">
                <w:txbxContent>
                  <w:p w14:paraId="0CFF85C3" w14:textId="77777777" w:rsidR="00AC1E5E" w:rsidRPr="00CE5493" w:rsidRDefault="00AC1E5E" w:rsidP="00F46F72">
                    <w:pPr>
                      <w:rPr>
                        <w:rFonts w:ascii="Arial" w:hAnsi="Arial"/>
                        <w:sz w:val="40"/>
                        <w:szCs w:val="40"/>
                      </w:rPr>
                    </w:pPr>
                    <w:r w:rsidRPr="00CE5493">
                      <w:rPr>
                        <w:rFonts w:ascii="Arial" w:hAnsi="Arial"/>
                        <w:sz w:val="40"/>
                        <w:szCs w:val="40"/>
                      </w:rPr>
                      <w:t>Funded Kindergarten Program</w:t>
                    </w:r>
                  </w:p>
                  <w:p w14:paraId="41BB537F" w14:textId="77777777" w:rsidR="00AC1E5E" w:rsidRPr="00CE5493" w:rsidRDefault="00AC1E5E" w:rsidP="00F46F72">
                    <w:pPr>
                      <w:rPr>
                        <w:rFonts w:ascii="Arial" w:hAnsi="Arial"/>
                        <w:sz w:val="36"/>
                        <w:szCs w:val="36"/>
                      </w:rPr>
                    </w:pPr>
                    <w:r w:rsidRPr="00CE5493">
                      <w:rPr>
                        <w:rFonts w:ascii="Arial" w:hAnsi="Arial"/>
                        <w:sz w:val="36"/>
                        <w:szCs w:val="36"/>
                      </w:rPr>
                      <w:t xml:space="preserve">Statement of Fees – </w:t>
                    </w:r>
                    <w:r>
                      <w:rPr>
                        <w:rFonts w:ascii="Arial" w:hAnsi="Arial"/>
                        <w:sz w:val="36"/>
                        <w:szCs w:val="36"/>
                      </w:rPr>
                      <w:t>Kindergarten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1" layoutInCell="1" allowOverlap="1" wp14:anchorId="272CC2FC" wp14:editId="7C1CBC15">
          <wp:simplePos x="0" y="0"/>
          <wp:positionH relativeFrom="page">
            <wp:posOffset>-6350</wp:posOffset>
          </wp:positionH>
          <wp:positionV relativeFrom="page">
            <wp:posOffset>-6985</wp:posOffset>
          </wp:positionV>
          <wp:extent cx="7559675" cy="107950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CF61A5"/>
    <w:multiLevelType w:val="hybridMultilevel"/>
    <w:tmpl w:val="79506EDA"/>
    <w:lvl w:ilvl="0" w:tplc="CC06A56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D520DC"/>
    <w:multiLevelType w:val="hybridMultilevel"/>
    <w:tmpl w:val="A28EA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attachedTemplate r:id="rId1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16"/>
    <w:rsid w:val="0001208B"/>
    <w:rsid w:val="000467AD"/>
    <w:rsid w:val="00062BEE"/>
    <w:rsid w:val="00093C35"/>
    <w:rsid w:val="000A3527"/>
    <w:rsid w:val="000A7F86"/>
    <w:rsid w:val="000C396E"/>
    <w:rsid w:val="000C4E37"/>
    <w:rsid w:val="001134DC"/>
    <w:rsid w:val="00150AA9"/>
    <w:rsid w:val="00193007"/>
    <w:rsid w:val="001B53B5"/>
    <w:rsid w:val="001B7113"/>
    <w:rsid w:val="001C13D8"/>
    <w:rsid w:val="001D4617"/>
    <w:rsid w:val="001E2A83"/>
    <w:rsid w:val="0021319C"/>
    <w:rsid w:val="00221AC2"/>
    <w:rsid w:val="00243B4A"/>
    <w:rsid w:val="002C11C7"/>
    <w:rsid w:val="002D0115"/>
    <w:rsid w:val="002D67C7"/>
    <w:rsid w:val="002D76BC"/>
    <w:rsid w:val="00344B7E"/>
    <w:rsid w:val="00352839"/>
    <w:rsid w:val="00383BE0"/>
    <w:rsid w:val="00431076"/>
    <w:rsid w:val="004325F5"/>
    <w:rsid w:val="00454428"/>
    <w:rsid w:val="004605D6"/>
    <w:rsid w:val="00484BEC"/>
    <w:rsid w:val="004D349B"/>
    <w:rsid w:val="004E2FB4"/>
    <w:rsid w:val="0054503F"/>
    <w:rsid w:val="00545557"/>
    <w:rsid w:val="00595C4D"/>
    <w:rsid w:val="00596F11"/>
    <w:rsid w:val="005B3CC2"/>
    <w:rsid w:val="005C1726"/>
    <w:rsid w:val="00615266"/>
    <w:rsid w:val="00616360"/>
    <w:rsid w:val="00661135"/>
    <w:rsid w:val="00662769"/>
    <w:rsid w:val="006754E8"/>
    <w:rsid w:val="00687BF7"/>
    <w:rsid w:val="0069527C"/>
    <w:rsid w:val="00696542"/>
    <w:rsid w:val="006A4FBC"/>
    <w:rsid w:val="006D4CAD"/>
    <w:rsid w:val="00705308"/>
    <w:rsid w:val="00706FAA"/>
    <w:rsid w:val="00724391"/>
    <w:rsid w:val="0073783A"/>
    <w:rsid w:val="00747116"/>
    <w:rsid w:val="00831E36"/>
    <w:rsid w:val="00864C58"/>
    <w:rsid w:val="008A16A7"/>
    <w:rsid w:val="00932D90"/>
    <w:rsid w:val="00947719"/>
    <w:rsid w:val="00990F9D"/>
    <w:rsid w:val="009A3DC0"/>
    <w:rsid w:val="009E39F7"/>
    <w:rsid w:val="009F656F"/>
    <w:rsid w:val="00A02FC4"/>
    <w:rsid w:val="00A03E27"/>
    <w:rsid w:val="00AC1E5E"/>
    <w:rsid w:val="00B059DB"/>
    <w:rsid w:val="00B10626"/>
    <w:rsid w:val="00B37BF2"/>
    <w:rsid w:val="00B41ABE"/>
    <w:rsid w:val="00BD1A8B"/>
    <w:rsid w:val="00BE7F86"/>
    <w:rsid w:val="00BF4BAB"/>
    <w:rsid w:val="00BF6087"/>
    <w:rsid w:val="00C36335"/>
    <w:rsid w:val="00C67CD7"/>
    <w:rsid w:val="00C83077"/>
    <w:rsid w:val="00C922DB"/>
    <w:rsid w:val="00CC64E3"/>
    <w:rsid w:val="00CE5493"/>
    <w:rsid w:val="00D0663A"/>
    <w:rsid w:val="00D36587"/>
    <w:rsid w:val="00D41277"/>
    <w:rsid w:val="00DC6E49"/>
    <w:rsid w:val="00DE3311"/>
    <w:rsid w:val="00E707ED"/>
    <w:rsid w:val="00E97671"/>
    <w:rsid w:val="00EF366B"/>
    <w:rsid w:val="00F11ACF"/>
    <w:rsid w:val="00F27378"/>
    <w:rsid w:val="00F46F72"/>
    <w:rsid w:val="00F47A01"/>
    <w:rsid w:val="00F6217C"/>
    <w:rsid w:val="00F83D15"/>
    <w:rsid w:val="00FC1A44"/>
    <w:rsid w:val="00FD4035"/>
    <w:rsid w:val="00FF4716"/>
    <w:rsid w:val="00FF5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75FA0D"/>
  <w15:docId w15:val="{B99EFA17-8A71-4DEC-9002-713A211C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76BC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76BC"/>
    <w:rPr>
      <w:sz w:val="24"/>
      <w:lang w:val="en-AU"/>
    </w:rPr>
  </w:style>
  <w:style w:type="character" w:styleId="Hyperlink">
    <w:name w:val="Hyperlink"/>
    <w:uiPriority w:val="99"/>
    <w:unhideWhenUsed/>
    <w:rsid w:val="00C36335"/>
    <w:rPr>
      <w:color w:val="0000FF"/>
      <w:u w:val="single"/>
    </w:rPr>
  </w:style>
  <w:style w:type="table" w:styleId="TableGrid">
    <w:name w:val="Table Grid"/>
    <w:basedOn w:val="TableNormal"/>
    <w:uiPriority w:val="59"/>
    <w:rsid w:val="00C3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3CC2"/>
    <w:rPr>
      <w:rFonts w:ascii="Tahoma" w:hAnsi="Tahoma" w:cs="Tahoma"/>
      <w:sz w:val="16"/>
      <w:szCs w:val="16"/>
      <w:lang w:eastAsia="ja-JP"/>
    </w:rPr>
  </w:style>
  <w:style w:type="character" w:styleId="FollowedHyperlink">
    <w:name w:val="FollowedHyperlink"/>
    <w:uiPriority w:val="99"/>
    <w:semiHidden/>
    <w:unhideWhenUsed/>
    <w:rsid w:val="00CE5493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9A3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wood%20Kindy\AppData\Local\Microsoft\Windows\INetCache\Content.Outlook\EWMTXWVE\statement-of-fees-kindergarten-services-qkfs%20Example%20Template%20Final%20(00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B4977FCD1D44DB721B6FEDB5A1909" ma:contentTypeVersion="12" ma:contentTypeDescription="Create a new document." ma:contentTypeScope="" ma:versionID="0f2a41916b6319ef2d48c9e89a88312d">
  <xsd:schema xmlns:xsd="http://www.w3.org/2001/XMLSchema" xmlns:xs="http://www.w3.org/2001/XMLSchema" xmlns:p="http://schemas.microsoft.com/office/2006/metadata/properties" xmlns:ns2="158d62f7-da39-406d-b81e-4adca41b7015" xmlns:ns3="70b39ce8-3252-4b55-bf01-8c92ace72844" targetNamespace="http://schemas.microsoft.com/office/2006/metadata/properties" ma:root="true" ma:fieldsID="06a7d6fd259e2bd689400c6adb2a99f9" ns2:_="" ns3:_="">
    <xsd:import namespace="158d62f7-da39-406d-b81e-4adca41b7015"/>
    <xsd:import namespace="70b39ce8-3252-4b55-bf01-8c92ace728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d62f7-da39-406d-b81e-4adca41b7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39ce8-3252-4b55-bf01-8c92ace7284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BE226-2C8C-42A4-A844-F94B9B6E935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3E6F347-12AA-42CF-8C5F-C43FCB49C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d62f7-da39-406d-b81e-4adca41b7015"/>
    <ds:schemaRef ds:uri="70b39ce8-3252-4b55-bf01-8c92ace728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C445F5-3FE9-49D2-A4CE-2B18AE8BC9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EA03FB-E89E-42B7-B924-68C2DE3BB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statement-of-fees-kindergarten-services-qkfs Example Template Final (002)</Template>
  <TotalTime>190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Funded Kindergarten Program Statement of Fees - Long Day Care Services</vt:lpstr>
    </vt:vector>
  </TitlesOfParts>
  <Company>DETA</Company>
  <LinksUpToDate>false</LinksUpToDate>
  <CharactersWithSpaces>3423</CharactersWithSpaces>
  <SharedDoc>false</SharedDoc>
  <HLinks>
    <vt:vector size="6" baseType="variant">
      <vt:variant>
        <vt:i4>3342453</vt:i4>
      </vt:variant>
      <vt:variant>
        <vt:i4>24</vt:i4>
      </vt:variant>
      <vt:variant>
        <vt:i4>0</vt:i4>
      </vt:variant>
      <vt:variant>
        <vt:i4>5</vt:i4>
      </vt:variant>
      <vt:variant>
        <vt:lpwstr>https://earlychildhood.qld.gov.au/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Funded Kindergarten Program Statement of Fees - Long Day Care Services</dc:title>
  <dc:subject/>
  <dc:creator>Lowood Kindy</dc:creator>
  <cp:keywords>OECEC; ECEC; ECEC template portrait;</cp:keywords>
  <cp:lastModifiedBy>Lowood &amp; District Committee</cp:lastModifiedBy>
  <cp:revision>3</cp:revision>
  <dcterms:created xsi:type="dcterms:W3CDTF">2021-02-16T01:58:00Z</dcterms:created>
  <dcterms:modified xsi:type="dcterms:W3CDTF">2021-02-23T02:23:00Z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OnePortal Document</vt:lpwstr>
  </property>
  <property fmtid="{D5CDD505-2E9C-101B-9397-08002B2CF9AE}" pid="3" name="ContentTypeId">
    <vt:lpwstr>0x010100B30B4977FCD1D44DB721B6FEDB5A1909</vt:lpwstr>
  </property>
  <property fmtid="{D5CDD505-2E9C-101B-9397-08002B2CF9AE}" pid="4" name="SharedWithUsers">
    <vt:lpwstr>14;#Robert Mitchell</vt:lpwstr>
  </property>
</Properties>
</file>